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EA415B" w14:paraId="2AFE5406" w14:textId="77777777">
        <w:tc>
          <w:tcPr>
            <w:tcW w:w="11016" w:type="dxa"/>
            <w:shd w:val="clear" w:color="auto" w:fill="204559" w:themeFill="accent1" w:themeFillShade="80"/>
          </w:tcPr>
          <w:p w14:paraId="23A5CEE1" w14:textId="27B9459C" w:rsidR="00EA415B" w:rsidRDefault="00482C3B">
            <w:pPr>
              <w:pStyle w:val="Month"/>
            </w:pPr>
            <w:r>
              <w:t>December</w:t>
            </w:r>
          </w:p>
        </w:tc>
      </w:tr>
      <w:tr w:rsidR="00EA415B" w14:paraId="29676AC4" w14:textId="77777777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204559" w:themeFill="accent1" w:themeFillShade="80"/>
          </w:tcPr>
          <w:p w14:paraId="79EA37B1" w14:textId="077590EC" w:rsidR="00EA415B" w:rsidRDefault="00375B27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1473F7">
              <w:t>2020</w:t>
            </w:r>
            <w:r>
              <w:fldChar w:fldCharType="end"/>
            </w:r>
          </w:p>
        </w:tc>
      </w:tr>
      <w:tr w:rsidR="00EA415B" w14:paraId="2A7B5E48" w14:textId="77777777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7F779AD2" w14:textId="59C86418" w:rsidR="00EA415B" w:rsidRDefault="00587B46">
            <w:pPr>
              <w:pStyle w:val="Subtitle"/>
            </w:pPr>
            <w:r>
              <w:t>Crosswinds Church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EA415B" w14:paraId="1D45D06C" w14:textId="77777777" w:rsidTr="00EA415B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59DCAA86" w14:textId="6547E107" w:rsidR="00EA415B" w:rsidRDefault="00587B46">
            <w:pPr>
              <w:pStyle w:val="Title"/>
            </w:pPr>
            <w:r>
              <w:t>Daily Readings</w:t>
            </w:r>
          </w:p>
          <w:p w14:paraId="0186C3A1" w14:textId="37B57522" w:rsidR="00EA415B" w:rsidRDefault="00587B46">
            <w:pPr>
              <w:pStyle w:val="BodyText"/>
              <w:rPr>
                <w:lang w:val="fr-FR"/>
              </w:rPr>
            </w:pPr>
            <w:r>
              <w:t xml:space="preserve">This is a great way to get into the word of God on a daily basis. </w:t>
            </w:r>
          </w:p>
        </w:tc>
        <w:tc>
          <w:tcPr>
            <w:tcW w:w="4186" w:type="dxa"/>
          </w:tcPr>
          <w:p w14:paraId="2A0BAF03" w14:textId="317653CF" w:rsidR="00EA415B" w:rsidRDefault="00482C3B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79FDA6" wp14:editId="7F430988">
                      <wp:extent cx="1663700" cy="1375795"/>
                      <wp:effectExtent l="114300" t="171450" r="203200" b="0"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3700" cy="1375795"/>
                                <a:chOff x="0" y="16125"/>
                                <a:chExt cx="1663700" cy="13757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lacehol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 rot="242734">
                                  <a:off x="26879" y="16125"/>
                                  <a:ext cx="1609942" cy="1077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25400" dir="2400000" sx="101000" sy="101000" algn="tl" rotWithShape="0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0" y="1109980"/>
                                  <a:ext cx="1663700" cy="281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BBE912" w14:textId="66A82ADC" w:rsidR="00720F40" w:rsidRPr="00720F40" w:rsidRDefault="00720F40" w:rsidP="00720F40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79FDA6" id="Group 7" o:spid="_x0000_s1026" style="width:131pt;height:108.35pt;mso-position-horizontal-relative:char;mso-position-vertical-relative:line" coordorigin=",161" coordsize="16637,137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HFgAAAABS&#10;Z2h0bG9uZwAACpY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laceholder" o:spid="_x0000_s1027" type="#_x0000_t75" style="position:absolute;left:268;top:161;width:16100;height:10777;rotation:2651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" filled="t" fillcolor="#ededed" stroked="t" strokecolor="white" strokeweight="7pt">
                        <v:stroke endcap="square"/>
                        <v:imagedata r:id="rId12" o:title=""/>
                        <v:shadow on="t" type="perspective" color="black" opacity="19660f" origin="-.5,-.5" offset=".5405mm,.45353mm" matrix="66191f,,,66191f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" o:spid="_x0000_s1028" type="#_x0000_t202" style="position:absolute;top:11099;width:16637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" stroked="f">
                        <v:textbox style="mso-fit-shape-to-text:t">
                          <w:txbxContent>
                            <w:p w14:paraId="03BBE912" w14:textId="66A82ADC" w:rsidR="00720F40" w:rsidRPr="00720F40" w:rsidRDefault="00720F40" w:rsidP="00720F40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EA415B" w14:paraId="10650BB5" w14:textId="77777777" w:rsidTr="00EA4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085032416"/>
            <w:placeholder>
              <w:docPart w:val="7E35CC6DDBE34105B9FABF04684FF8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1A598568" w14:textId="77777777" w:rsidR="00EA415B" w:rsidRDefault="00375B27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775FB185" w14:textId="77777777" w:rsidR="00EA415B" w:rsidRDefault="0045373F">
            <w:pPr>
              <w:pStyle w:val="Days"/>
            </w:pPr>
            <w:sdt>
              <w:sdtPr>
                <w:id w:val="2141225648"/>
                <w:placeholder>
                  <w:docPart w:val="B52D5D55B3F341D29EEC844A2C15D021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Monday</w:t>
                </w:r>
              </w:sdtContent>
            </w:sdt>
          </w:p>
        </w:tc>
        <w:tc>
          <w:tcPr>
            <w:tcW w:w="1540" w:type="dxa"/>
          </w:tcPr>
          <w:p w14:paraId="2D2A2F7F" w14:textId="77777777" w:rsidR="00EA415B" w:rsidRDefault="0045373F">
            <w:pPr>
              <w:pStyle w:val="Days"/>
            </w:pPr>
            <w:sdt>
              <w:sdtPr>
                <w:id w:val="-225834277"/>
                <w:placeholder>
                  <w:docPart w:val="41DADEAE79CB4B859DCE2EE40D22530D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Tuesday</w:t>
                </w:r>
              </w:sdtContent>
            </w:sdt>
          </w:p>
        </w:tc>
        <w:tc>
          <w:tcPr>
            <w:tcW w:w="1552" w:type="dxa"/>
          </w:tcPr>
          <w:p w14:paraId="466CD3DB" w14:textId="77777777" w:rsidR="00EA415B" w:rsidRDefault="0045373F">
            <w:pPr>
              <w:pStyle w:val="Days"/>
            </w:pPr>
            <w:sdt>
              <w:sdtPr>
                <w:id w:val="-1121838800"/>
                <w:placeholder>
                  <w:docPart w:val="C8FA82E82A70431C974771D15A0AFD7E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Wednesday</w:t>
                </w:r>
              </w:sdtContent>
            </w:sdt>
          </w:p>
        </w:tc>
        <w:tc>
          <w:tcPr>
            <w:tcW w:w="1543" w:type="dxa"/>
          </w:tcPr>
          <w:p w14:paraId="580865A7" w14:textId="77777777" w:rsidR="00EA415B" w:rsidRDefault="0045373F">
            <w:pPr>
              <w:pStyle w:val="Days"/>
            </w:pPr>
            <w:sdt>
              <w:sdtPr>
                <w:id w:val="-1805692476"/>
                <w:placeholder>
                  <w:docPart w:val="08A84E5ADA2043FCB981B0513B2FD4D8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Thursday</w:t>
                </w:r>
              </w:sdtContent>
            </w:sdt>
          </w:p>
        </w:tc>
        <w:tc>
          <w:tcPr>
            <w:tcW w:w="1533" w:type="dxa"/>
          </w:tcPr>
          <w:p w14:paraId="5530A37D" w14:textId="77777777" w:rsidR="00EA415B" w:rsidRDefault="0045373F">
            <w:pPr>
              <w:pStyle w:val="Days"/>
            </w:pPr>
            <w:sdt>
              <w:sdtPr>
                <w:id w:val="815225377"/>
                <w:placeholder>
                  <w:docPart w:val="01714A132B3E4192939C36C932BE3859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Friday</w:t>
                </w:r>
              </w:sdtContent>
            </w:sdt>
          </w:p>
        </w:tc>
        <w:tc>
          <w:tcPr>
            <w:tcW w:w="1542" w:type="dxa"/>
          </w:tcPr>
          <w:p w14:paraId="45FCDADC" w14:textId="77777777" w:rsidR="00EA415B" w:rsidRDefault="0045373F">
            <w:pPr>
              <w:pStyle w:val="Days"/>
            </w:pPr>
            <w:sdt>
              <w:sdtPr>
                <w:id w:val="36251574"/>
                <w:placeholder>
                  <w:docPart w:val="D80559C887DE4013938640837110B6FE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Saturday</w:t>
                </w:r>
              </w:sdtContent>
            </w:sdt>
          </w:p>
        </w:tc>
      </w:tr>
      <w:tr w:rsidR="00EA415B" w14:paraId="7B00D0A1" w14:textId="77777777" w:rsidTr="00EA415B">
        <w:tc>
          <w:tcPr>
            <w:tcW w:w="1536" w:type="dxa"/>
            <w:tcBorders>
              <w:bottom w:val="nil"/>
            </w:tcBorders>
          </w:tcPr>
          <w:p w14:paraId="0F7ED3CE" w14:textId="76A63561" w:rsidR="00EA415B" w:rsidRDefault="00EA415B">
            <w:pPr>
              <w:pStyle w:val="Dates"/>
            </w:pPr>
          </w:p>
        </w:tc>
        <w:tc>
          <w:tcPr>
            <w:tcW w:w="1538" w:type="dxa"/>
            <w:tcBorders>
              <w:bottom w:val="nil"/>
            </w:tcBorders>
          </w:tcPr>
          <w:p w14:paraId="0F905065" w14:textId="2A902347" w:rsidR="00EA415B" w:rsidRDefault="00EA415B">
            <w:pPr>
              <w:pStyle w:val="Dates"/>
            </w:pPr>
          </w:p>
        </w:tc>
        <w:tc>
          <w:tcPr>
            <w:tcW w:w="1540" w:type="dxa"/>
            <w:tcBorders>
              <w:bottom w:val="nil"/>
            </w:tcBorders>
          </w:tcPr>
          <w:p w14:paraId="2E68DBE7" w14:textId="57B9D398" w:rsidR="00EA415B" w:rsidRDefault="00482C3B" w:rsidP="00061BDB">
            <w:pPr>
              <w:pStyle w:val="Dates"/>
              <w:tabs>
                <w:tab w:val="center" w:pos="662"/>
                <w:tab w:val="right" w:pos="1324"/>
              </w:tabs>
            </w:pPr>
            <w:r>
              <w:t>1</w:t>
            </w:r>
          </w:p>
        </w:tc>
        <w:tc>
          <w:tcPr>
            <w:tcW w:w="1552" w:type="dxa"/>
            <w:tcBorders>
              <w:bottom w:val="nil"/>
            </w:tcBorders>
          </w:tcPr>
          <w:p w14:paraId="07C90304" w14:textId="0EF7649C" w:rsidR="00EA415B" w:rsidRDefault="00482C3B">
            <w:pPr>
              <w:pStyle w:val="Dates"/>
            </w:pPr>
            <w:r>
              <w:t>2</w:t>
            </w:r>
          </w:p>
        </w:tc>
        <w:tc>
          <w:tcPr>
            <w:tcW w:w="1543" w:type="dxa"/>
            <w:tcBorders>
              <w:bottom w:val="nil"/>
            </w:tcBorders>
          </w:tcPr>
          <w:p w14:paraId="4585589D" w14:textId="43DB67D9" w:rsidR="00EA415B" w:rsidRDefault="00482C3B">
            <w:pPr>
              <w:pStyle w:val="Dates"/>
            </w:pPr>
            <w:r>
              <w:t>3</w:t>
            </w:r>
          </w:p>
        </w:tc>
        <w:tc>
          <w:tcPr>
            <w:tcW w:w="1533" w:type="dxa"/>
            <w:tcBorders>
              <w:bottom w:val="nil"/>
            </w:tcBorders>
          </w:tcPr>
          <w:p w14:paraId="27A566AA" w14:textId="532BCBFE" w:rsidR="00EA415B" w:rsidRDefault="00482C3B">
            <w:pPr>
              <w:pStyle w:val="Dates"/>
            </w:pPr>
            <w:r>
              <w:t>4</w:t>
            </w:r>
          </w:p>
        </w:tc>
        <w:tc>
          <w:tcPr>
            <w:tcW w:w="1542" w:type="dxa"/>
            <w:tcBorders>
              <w:bottom w:val="nil"/>
            </w:tcBorders>
          </w:tcPr>
          <w:p w14:paraId="0F604341" w14:textId="523DB925" w:rsidR="00EA415B" w:rsidRDefault="00482C3B">
            <w:pPr>
              <w:pStyle w:val="Dates"/>
            </w:pPr>
            <w:r>
              <w:t>5</w:t>
            </w:r>
          </w:p>
        </w:tc>
      </w:tr>
      <w:tr w:rsidR="00EA415B" w14:paraId="24B957D8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9509D48" w14:textId="654B704C"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4AEC978" w14:textId="184D3733" w:rsidR="00EA415B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073D32A" w14:textId="2B1679D9"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678D28B" w14:textId="36B3CEEF" w:rsidR="00EA415B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431E1A1" w14:textId="109BB1E5" w:rsidR="00EA415B" w:rsidRDefault="00482C3B">
            <w:r>
              <w:t>John 1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8A9D419" w14:textId="3BD78F8B" w:rsidR="00EA415B" w:rsidRDefault="00482C3B">
            <w:r>
              <w:t>John 2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63AB186" w14:textId="57E4B36C" w:rsidR="00EA415B" w:rsidRDefault="00482C3B">
            <w:r>
              <w:t>Psalm 78</w:t>
            </w:r>
          </w:p>
        </w:tc>
      </w:tr>
      <w:tr w:rsidR="00EA415B" w14:paraId="652E5DB3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56BBE1A" w14:textId="24F4B389" w:rsidR="00EA415B" w:rsidRDefault="00482C3B">
            <w:pPr>
              <w:pStyle w:val="Dates"/>
            </w:pPr>
            <w:r>
              <w:t>6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168D3F8" w14:textId="5A98423E" w:rsidR="00EA415B" w:rsidRDefault="00482C3B">
            <w:pPr>
              <w:pStyle w:val="Dates"/>
            </w:pPr>
            <w:r>
              <w:t>7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D98B9EA" w14:textId="1E323C90" w:rsidR="00EA415B" w:rsidRDefault="00482C3B">
            <w:pPr>
              <w:pStyle w:val="Dates"/>
            </w:pPr>
            <w:r>
              <w:t>8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7214AA2" w14:textId="084A1358" w:rsidR="00EA415B" w:rsidRDefault="00482C3B">
            <w:pPr>
              <w:pStyle w:val="Dates"/>
            </w:pPr>
            <w:r>
              <w:t>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338EFCE" w14:textId="28A9BD22" w:rsidR="00EA415B" w:rsidRDefault="00482C3B">
            <w:pPr>
              <w:pStyle w:val="Dates"/>
            </w:pPr>
            <w:r>
              <w:t>10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A54B28F" w14:textId="593FB066" w:rsidR="00EA415B" w:rsidRDefault="00482C3B">
            <w:pPr>
              <w:pStyle w:val="Dates"/>
            </w:pPr>
            <w:r>
              <w:t>11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E531A8C" w14:textId="0898960D" w:rsidR="00EA415B" w:rsidRDefault="00482C3B">
            <w:pPr>
              <w:pStyle w:val="Dates"/>
            </w:pPr>
            <w:r>
              <w:t>12</w:t>
            </w:r>
          </w:p>
        </w:tc>
      </w:tr>
      <w:tr w:rsidR="00EA415B" w14:paraId="1B0FAE4E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ECD8AFF" w14:textId="69895327" w:rsidR="00EA415B" w:rsidRDefault="00482C3B">
            <w:r>
              <w:t>Proverbs 16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E5A32D9" w14:textId="2338CA44" w:rsidR="00587B46" w:rsidRDefault="00482C3B">
            <w:r>
              <w:t>John 3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55DA359" w14:textId="771C0420" w:rsidR="00EA415B" w:rsidRDefault="00482C3B">
            <w:r>
              <w:t>John 4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4505231" w14:textId="4B6E0DD3" w:rsidR="00EA415B" w:rsidRDefault="00482C3B">
            <w:r>
              <w:t>John 5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86DF8DE" w14:textId="1336BF5E" w:rsidR="00EA415B" w:rsidRDefault="00482C3B">
            <w:r>
              <w:t>John 6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DF1390A" w14:textId="06EFF6DE" w:rsidR="00EA415B" w:rsidRDefault="00482C3B">
            <w:r>
              <w:t>John 7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A25E6AF" w14:textId="78977AF4" w:rsidR="00EA415B" w:rsidRDefault="00482C3B">
            <w:r>
              <w:t>Psalm 79</w:t>
            </w:r>
          </w:p>
        </w:tc>
      </w:tr>
      <w:tr w:rsidR="00EA415B" w14:paraId="4064CA3D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39E9B03" w14:textId="6A63238B" w:rsidR="00EA415B" w:rsidRDefault="00482C3B">
            <w:pPr>
              <w:pStyle w:val="Dates"/>
            </w:pPr>
            <w:r>
              <w:t>13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6AD902B" w14:textId="51D660DA" w:rsidR="00EA415B" w:rsidRDefault="00482C3B">
            <w:pPr>
              <w:pStyle w:val="Dates"/>
            </w:pPr>
            <w:r>
              <w:t>14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B807F70" w14:textId="661EB28E" w:rsidR="00EA415B" w:rsidRDefault="00482C3B">
            <w:pPr>
              <w:pStyle w:val="Dates"/>
            </w:pPr>
            <w:r>
              <w:t>15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BA5BFE8" w14:textId="30737DAA" w:rsidR="00EA415B" w:rsidRDefault="00482C3B">
            <w:pPr>
              <w:pStyle w:val="Dates"/>
            </w:pPr>
            <w:r>
              <w:t>16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0C0076A" w14:textId="3513BC66" w:rsidR="00EA415B" w:rsidRDefault="00482C3B">
            <w:pPr>
              <w:pStyle w:val="Dates"/>
            </w:pPr>
            <w:r>
              <w:t>17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1E94912" w14:textId="22A4658A" w:rsidR="00EA415B" w:rsidRDefault="00482C3B">
            <w:pPr>
              <w:pStyle w:val="Dates"/>
            </w:pPr>
            <w:r>
              <w:t>18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DA51007" w14:textId="5A459A33" w:rsidR="00EA415B" w:rsidRDefault="00482C3B">
            <w:pPr>
              <w:pStyle w:val="Dates"/>
            </w:pPr>
            <w:r>
              <w:t>19</w:t>
            </w:r>
          </w:p>
        </w:tc>
      </w:tr>
      <w:tr w:rsidR="00EA415B" w14:paraId="764C8E4B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5AF5D00" w14:textId="4E44549D" w:rsidR="00EA415B" w:rsidRDefault="00482C3B">
            <w:r>
              <w:t>Proverbs 17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38FB6D8" w14:textId="38421502" w:rsidR="00EA415B" w:rsidRDefault="00482C3B">
            <w:r>
              <w:t>John 8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B666166" w14:textId="63201A65" w:rsidR="00EA415B" w:rsidRDefault="00482C3B">
            <w:r>
              <w:t>John 9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1B3533B" w14:textId="2212F3F7" w:rsidR="00EA415B" w:rsidRDefault="00482C3B">
            <w:r>
              <w:t>John 10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78CDBB9" w14:textId="1C4F50F5" w:rsidR="00EA415B" w:rsidRDefault="00482C3B">
            <w:r>
              <w:t>John 11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1D60128" w14:textId="61E1085B" w:rsidR="00EA415B" w:rsidRDefault="00482C3B">
            <w:r>
              <w:t>John 12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9F710CE" w14:textId="67171CAA" w:rsidR="00EA415B" w:rsidRDefault="00482C3B">
            <w:r>
              <w:t>Psalm 80</w:t>
            </w:r>
          </w:p>
        </w:tc>
      </w:tr>
      <w:tr w:rsidR="00EA415B" w14:paraId="45560720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1FBBCD1" w14:textId="29362E2E" w:rsidR="00EA415B" w:rsidRDefault="00482C3B">
            <w:pPr>
              <w:pStyle w:val="Dates"/>
            </w:pPr>
            <w:r>
              <w:t>20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1879B94" w14:textId="098CBEBB" w:rsidR="00EA415B" w:rsidRDefault="00482C3B">
            <w:pPr>
              <w:pStyle w:val="Dates"/>
            </w:pPr>
            <w:r>
              <w:t>21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A686E22" w14:textId="2E922BE7" w:rsidR="00EA415B" w:rsidRDefault="00482C3B">
            <w:pPr>
              <w:pStyle w:val="Dates"/>
            </w:pPr>
            <w:r>
              <w:t>22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355E160" w14:textId="160AE85C" w:rsidR="00EA415B" w:rsidRDefault="00482C3B">
            <w:pPr>
              <w:pStyle w:val="Dates"/>
            </w:pPr>
            <w:r>
              <w:t>23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0B3DD3F" w14:textId="56E333A8" w:rsidR="00EA415B" w:rsidRDefault="00482C3B">
            <w:pPr>
              <w:pStyle w:val="Dates"/>
            </w:pPr>
            <w:r>
              <w:t>24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F3B644B" w14:textId="1F25F319" w:rsidR="00EA415B" w:rsidRDefault="00482C3B">
            <w:pPr>
              <w:pStyle w:val="Dates"/>
            </w:pPr>
            <w:r>
              <w:t>25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4838A1C" w14:textId="2C0E7D03" w:rsidR="00EA415B" w:rsidRDefault="00482C3B">
            <w:pPr>
              <w:pStyle w:val="Dates"/>
            </w:pPr>
            <w:r>
              <w:t>26</w:t>
            </w:r>
          </w:p>
        </w:tc>
      </w:tr>
      <w:tr w:rsidR="00EA415B" w14:paraId="3B37D389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05C1DE3" w14:textId="646DD322" w:rsidR="00EA415B" w:rsidRDefault="00482C3B">
            <w:r>
              <w:t>Proverbs 18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8F336FA" w14:textId="1CDA10AD" w:rsidR="00EA415B" w:rsidRDefault="00482C3B">
            <w:r>
              <w:t>John 13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590E06C" w14:textId="63CDC3A5" w:rsidR="00EA415B" w:rsidRDefault="00482C3B">
            <w:r>
              <w:t>John 14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1FE73A4" w14:textId="180FFA4F" w:rsidR="00EA415B" w:rsidRDefault="00482C3B">
            <w:r>
              <w:t>John 15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9A71D58" w14:textId="31AC39B2" w:rsidR="00EA415B" w:rsidRDefault="00482C3B">
            <w:r>
              <w:t>John 16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B1D6661" w14:textId="7C0AC8D3" w:rsidR="00EA415B" w:rsidRDefault="00482C3B">
            <w:r>
              <w:t>John 17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1ED6490" w14:textId="7ACFD7C9" w:rsidR="00EA415B" w:rsidRDefault="00482C3B">
            <w:r>
              <w:t>Psalm 81</w:t>
            </w:r>
          </w:p>
        </w:tc>
      </w:tr>
      <w:tr w:rsidR="00EA415B" w14:paraId="3E021EDD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7BB05E9" w14:textId="73CB4A94" w:rsidR="00EA415B" w:rsidRDefault="00482C3B">
            <w:pPr>
              <w:pStyle w:val="Dates"/>
            </w:pPr>
            <w:r>
              <w:t>27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CDE9F01" w14:textId="66D2243C" w:rsidR="00EA415B" w:rsidRDefault="00482C3B">
            <w:pPr>
              <w:pStyle w:val="Dates"/>
            </w:pPr>
            <w:r>
              <w:t>28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386974B" w14:textId="6DA465F5" w:rsidR="00EA415B" w:rsidRDefault="00482C3B">
            <w:pPr>
              <w:pStyle w:val="Dates"/>
            </w:pPr>
            <w:r>
              <w:t>29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D66FF58" w14:textId="2D9C2372" w:rsidR="00EA415B" w:rsidRDefault="00482C3B">
            <w:pPr>
              <w:pStyle w:val="Dates"/>
            </w:pPr>
            <w:r>
              <w:t>30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35ED0C7" w14:textId="18F2FC62" w:rsidR="00EA415B" w:rsidRDefault="00482C3B">
            <w:pPr>
              <w:pStyle w:val="Dates"/>
            </w:pPr>
            <w:r>
              <w:t>31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77C14E0" w14:textId="171F1729" w:rsidR="00EA415B" w:rsidRDefault="00EA415B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3E3979CA" w14:textId="7BCD8974" w:rsidR="00EA415B" w:rsidRDefault="00EA415B">
            <w:pPr>
              <w:pStyle w:val="Dates"/>
            </w:pPr>
          </w:p>
        </w:tc>
      </w:tr>
      <w:tr w:rsidR="00EA415B" w14:paraId="6FC925D6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266CE03" w14:textId="0108D69C" w:rsidR="00EA415B" w:rsidRDefault="00482C3B">
            <w:r>
              <w:t>Proverbs 19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CFA3F19" w14:textId="050F5D60" w:rsidR="00EA415B" w:rsidRDefault="00482C3B">
            <w:r>
              <w:t>John 18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753A595" w14:textId="3C06E08F" w:rsidR="00EA415B" w:rsidRDefault="00482C3B">
            <w:r>
              <w:t>John 19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F041694" w14:textId="2887073C" w:rsidR="00EA415B" w:rsidRDefault="00482C3B">
            <w:r>
              <w:t>John 20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AE2F041" w14:textId="2562B4A2" w:rsidR="00EA415B" w:rsidRDefault="00482C3B">
            <w:r>
              <w:t>John 21</w:t>
            </w:r>
            <w:bookmarkStart w:id="0" w:name="_GoBack"/>
            <w:bookmarkEnd w:id="0"/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F27A1D7" w14:textId="467D6863"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E787FBB" w14:textId="3D718162" w:rsidR="00EA415B" w:rsidRDefault="00EA415B"/>
        </w:tc>
      </w:tr>
      <w:tr w:rsidR="00EA415B" w14:paraId="169B1990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12BD7B28" w14:textId="29878AFF" w:rsidR="00EA415B" w:rsidRDefault="00EA415B">
            <w:pPr>
              <w:pStyle w:val="Dates"/>
            </w:pP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0A2A5D1D" w14:textId="6A03A96C" w:rsidR="00EA415B" w:rsidRDefault="00EA415B">
            <w:pPr>
              <w:pStyle w:val="Dates"/>
            </w:pP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1642E220" w14:textId="77777777" w:rsidR="00EA415B" w:rsidRDefault="00EA415B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1EE9AF22" w14:textId="77777777" w:rsidR="00EA415B" w:rsidRDefault="00EA415B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05F06619" w14:textId="77777777" w:rsidR="00EA415B" w:rsidRDefault="00EA415B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72899024" w14:textId="77777777" w:rsidR="00EA415B" w:rsidRDefault="00EA415B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226BA4B9" w14:textId="77777777" w:rsidR="00EA415B" w:rsidRDefault="00EA415B">
            <w:pPr>
              <w:pStyle w:val="Dates"/>
            </w:pPr>
          </w:p>
        </w:tc>
      </w:tr>
      <w:tr w:rsidR="00EA415B" w14:paraId="77B72F90" w14:textId="77777777" w:rsidTr="00EA415B">
        <w:trPr>
          <w:trHeight w:hRule="exact" w:val="864"/>
        </w:trPr>
        <w:tc>
          <w:tcPr>
            <w:tcW w:w="1536" w:type="dxa"/>
          </w:tcPr>
          <w:p w14:paraId="5730604F" w14:textId="32C6AA97" w:rsidR="00EA415B" w:rsidRDefault="00EA415B"/>
        </w:tc>
        <w:tc>
          <w:tcPr>
            <w:tcW w:w="1538" w:type="dxa"/>
          </w:tcPr>
          <w:p w14:paraId="75EB9CF9" w14:textId="4FEC2EA7" w:rsidR="00EA415B" w:rsidRDefault="00EA415B"/>
        </w:tc>
        <w:tc>
          <w:tcPr>
            <w:tcW w:w="1540" w:type="dxa"/>
          </w:tcPr>
          <w:p w14:paraId="6AF1FA56" w14:textId="77777777" w:rsidR="00EA415B" w:rsidRDefault="00EA415B"/>
        </w:tc>
        <w:tc>
          <w:tcPr>
            <w:tcW w:w="1552" w:type="dxa"/>
          </w:tcPr>
          <w:p w14:paraId="601D9513" w14:textId="77777777" w:rsidR="00EA415B" w:rsidRDefault="00EA415B"/>
        </w:tc>
        <w:tc>
          <w:tcPr>
            <w:tcW w:w="1543" w:type="dxa"/>
          </w:tcPr>
          <w:p w14:paraId="69ECE007" w14:textId="77777777" w:rsidR="00EA415B" w:rsidRDefault="00EA415B"/>
        </w:tc>
        <w:tc>
          <w:tcPr>
            <w:tcW w:w="1533" w:type="dxa"/>
          </w:tcPr>
          <w:p w14:paraId="3F5B5C7C" w14:textId="77777777" w:rsidR="00EA415B" w:rsidRDefault="00EA415B"/>
        </w:tc>
        <w:tc>
          <w:tcPr>
            <w:tcW w:w="1542" w:type="dxa"/>
          </w:tcPr>
          <w:p w14:paraId="2EF7E920" w14:textId="77777777" w:rsidR="00EA415B" w:rsidRDefault="00EA415B"/>
        </w:tc>
      </w:tr>
    </w:tbl>
    <w:p w14:paraId="49A89754" w14:textId="3485EE06" w:rsidR="00EA415B" w:rsidRDefault="00EA415B" w:rsidP="00587B46">
      <w:pPr>
        <w:pStyle w:val="Quote"/>
      </w:pPr>
    </w:p>
    <w:sectPr w:rsidR="00EA415B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F0D99F" w14:textId="77777777" w:rsidR="0045373F" w:rsidRDefault="0045373F">
      <w:pPr>
        <w:spacing w:before="0" w:after="0"/>
      </w:pPr>
      <w:r>
        <w:separator/>
      </w:r>
    </w:p>
  </w:endnote>
  <w:endnote w:type="continuationSeparator" w:id="0">
    <w:p w14:paraId="32CA5BBD" w14:textId="77777777" w:rsidR="0045373F" w:rsidRDefault="0045373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D50CD8" w14:textId="77777777" w:rsidR="0045373F" w:rsidRDefault="0045373F">
      <w:pPr>
        <w:spacing w:before="0" w:after="0"/>
      </w:pPr>
      <w:r>
        <w:separator/>
      </w:r>
    </w:p>
  </w:footnote>
  <w:footnote w:type="continuationSeparator" w:id="0">
    <w:p w14:paraId="207794B9" w14:textId="77777777" w:rsidR="0045373F" w:rsidRDefault="0045373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7/31/2020"/>
    <w:docVar w:name="MonthStart" w:val="7/1/2020"/>
    <w:docVar w:name="ShowDynamicGuides" w:val="1"/>
    <w:docVar w:name="ShowMarginGuides" w:val="0"/>
    <w:docVar w:name="ShowOutlines" w:val="0"/>
    <w:docVar w:name="ShowStaticGuides" w:val="0"/>
  </w:docVars>
  <w:rsids>
    <w:rsidRoot w:val="00587B46"/>
    <w:rsid w:val="00061BDB"/>
    <w:rsid w:val="000B04F1"/>
    <w:rsid w:val="000D3FE2"/>
    <w:rsid w:val="00102371"/>
    <w:rsid w:val="00124ADC"/>
    <w:rsid w:val="001473F7"/>
    <w:rsid w:val="00193E15"/>
    <w:rsid w:val="0025748C"/>
    <w:rsid w:val="002F7032"/>
    <w:rsid w:val="00320970"/>
    <w:rsid w:val="00375B27"/>
    <w:rsid w:val="00411544"/>
    <w:rsid w:val="00451213"/>
    <w:rsid w:val="0045373F"/>
    <w:rsid w:val="00482C3B"/>
    <w:rsid w:val="00545CB0"/>
    <w:rsid w:val="00587B46"/>
    <w:rsid w:val="005B0C48"/>
    <w:rsid w:val="005B41B6"/>
    <w:rsid w:val="00720F40"/>
    <w:rsid w:val="00812DAD"/>
    <w:rsid w:val="0081356A"/>
    <w:rsid w:val="008D3690"/>
    <w:rsid w:val="00925ED9"/>
    <w:rsid w:val="00997C7D"/>
    <w:rsid w:val="009A164A"/>
    <w:rsid w:val="009A7C5B"/>
    <w:rsid w:val="00A130D4"/>
    <w:rsid w:val="00BC6A26"/>
    <w:rsid w:val="00BF0FEE"/>
    <w:rsid w:val="00BF4383"/>
    <w:rsid w:val="00C41633"/>
    <w:rsid w:val="00CB00F4"/>
    <w:rsid w:val="00CC2F17"/>
    <w:rsid w:val="00CD0F2F"/>
    <w:rsid w:val="00D86D82"/>
    <w:rsid w:val="00EA415B"/>
    <w:rsid w:val="00EB3860"/>
    <w:rsid w:val="00F42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286B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0678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18AB3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18AB3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18AB3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0445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204559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204559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418AB3" w:themeColor="accent1" w:shadow="1"/>
        <w:left w:val="single" w:sz="2" w:space="10" w:color="418AB3" w:themeColor="accent1" w:shadow="1"/>
        <w:bottom w:val="single" w:sz="2" w:space="10" w:color="418AB3" w:themeColor="accent1" w:shadow="1"/>
        <w:right w:val="single" w:sz="2" w:space="10" w:color="418AB3" w:themeColor="accent1" w:shadow="1"/>
      </w:pBdr>
      <w:ind w:left="1152" w:right="1152"/>
    </w:pPr>
    <w:rPr>
      <w:i/>
      <w:iCs/>
      <w:color w:val="418AB3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418AB3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0678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18AB3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18AB3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18AB3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04458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04458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87B46"/>
    <w:rPr>
      <w:color w:val="F59E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7B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zerode.wordpress.com/2012/12/03/christmas-is-coming-the-geese-are-getting-fat/chritstmas-tree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ri\AppData\Local\Microsoft\Office\16.0\DTS\en-US%7b704B5ABD-C280-4A04-8A95-45D0D5D66615%7d\%7bE3736C66-716F-485B-88B1-73DF0E78730D%7dtf16382941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E35CC6DDBE34105B9FABF04684FF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BD968E-DD97-4411-8D1F-0DAFDD914361}"/>
      </w:docPartPr>
      <w:docPartBody>
        <w:p w:rsidR="00000000" w:rsidRDefault="0054278C">
          <w:pPr>
            <w:pStyle w:val="7E35CC6DDBE34105B9FABF04684FF845"/>
          </w:pPr>
          <w:r>
            <w:t>Sunday</w:t>
          </w:r>
        </w:p>
      </w:docPartBody>
    </w:docPart>
    <w:docPart>
      <w:docPartPr>
        <w:name w:val="B52D5D55B3F341D29EEC844A2C15D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56F19-2268-4213-9996-6774BADEE122}"/>
      </w:docPartPr>
      <w:docPartBody>
        <w:p w:rsidR="00000000" w:rsidRDefault="0054278C">
          <w:pPr>
            <w:pStyle w:val="B52D5D55B3F341D29EEC844A2C15D021"/>
          </w:pPr>
          <w:r>
            <w:t>Monday</w:t>
          </w:r>
        </w:p>
      </w:docPartBody>
    </w:docPart>
    <w:docPart>
      <w:docPartPr>
        <w:name w:val="41DADEAE79CB4B859DCE2EE40D225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67E97-B880-478E-9D2B-969A9291BC30}"/>
      </w:docPartPr>
      <w:docPartBody>
        <w:p w:rsidR="00000000" w:rsidRDefault="0054278C">
          <w:pPr>
            <w:pStyle w:val="41DADEAE79CB4B859DCE2EE40D22530D"/>
          </w:pPr>
          <w:r>
            <w:t>Tuesday</w:t>
          </w:r>
        </w:p>
      </w:docPartBody>
    </w:docPart>
    <w:docPart>
      <w:docPartPr>
        <w:name w:val="C8FA82E82A70431C974771D15A0AF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94631-13F4-4339-B6F8-C538D4CA3EB4}"/>
      </w:docPartPr>
      <w:docPartBody>
        <w:p w:rsidR="00000000" w:rsidRDefault="0054278C">
          <w:pPr>
            <w:pStyle w:val="C8FA82E82A70431C974771D15A0AFD7E"/>
          </w:pPr>
          <w:r>
            <w:t>Wednesday</w:t>
          </w:r>
        </w:p>
      </w:docPartBody>
    </w:docPart>
    <w:docPart>
      <w:docPartPr>
        <w:name w:val="08A84E5ADA2043FCB981B0513B2FD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74ED7-B8B0-49B9-9148-275DFD9CDFD9}"/>
      </w:docPartPr>
      <w:docPartBody>
        <w:p w:rsidR="00000000" w:rsidRDefault="0054278C">
          <w:pPr>
            <w:pStyle w:val="08A84E5ADA2043FCB981B0513B2FD4D8"/>
          </w:pPr>
          <w:r>
            <w:t>Thursday</w:t>
          </w:r>
        </w:p>
      </w:docPartBody>
    </w:docPart>
    <w:docPart>
      <w:docPartPr>
        <w:name w:val="01714A132B3E4192939C36C932BE3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94A10-DC95-4DD7-A93F-795C3FB2EAF4}"/>
      </w:docPartPr>
      <w:docPartBody>
        <w:p w:rsidR="00000000" w:rsidRDefault="0054278C">
          <w:pPr>
            <w:pStyle w:val="01714A132B3E4192939C36C932BE3859"/>
          </w:pPr>
          <w:r>
            <w:t>Friday</w:t>
          </w:r>
        </w:p>
      </w:docPartBody>
    </w:docPart>
    <w:docPart>
      <w:docPartPr>
        <w:name w:val="D80559C887DE4013938640837110B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0FA3D-D521-4C28-8982-C8336052571D}"/>
      </w:docPartPr>
      <w:docPartBody>
        <w:p w:rsidR="00000000" w:rsidRDefault="0054278C">
          <w:pPr>
            <w:pStyle w:val="D80559C887DE4013938640837110B6FE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78C"/>
    <w:rsid w:val="00542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5F10E9E9DEA4A14BD8B870E88162337">
    <w:name w:val="F5F10E9E9DEA4A14BD8B870E88162337"/>
  </w:style>
  <w:style w:type="paragraph" w:customStyle="1" w:styleId="4071BB52A7784AFC88BAAA29D8A9B78B">
    <w:name w:val="4071BB52A7784AFC88BAAA29D8A9B78B"/>
  </w:style>
  <w:style w:type="paragraph" w:customStyle="1" w:styleId="F21BE739E781479B8B66C4A51E6D85BB">
    <w:name w:val="F21BE739E781479B8B66C4A51E6D85BB"/>
  </w:style>
  <w:style w:type="paragraph" w:customStyle="1" w:styleId="7E35CC6DDBE34105B9FABF04684FF845">
    <w:name w:val="7E35CC6DDBE34105B9FABF04684FF845"/>
  </w:style>
  <w:style w:type="paragraph" w:customStyle="1" w:styleId="B52D5D55B3F341D29EEC844A2C15D021">
    <w:name w:val="B52D5D55B3F341D29EEC844A2C15D021"/>
  </w:style>
  <w:style w:type="paragraph" w:customStyle="1" w:styleId="41DADEAE79CB4B859DCE2EE40D22530D">
    <w:name w:val="41DADEAE79CB4B859DCE2EE40D22530D"/>
  </w:style>
  <w:style w:type="paragraph" w:customStyle="1" w:styleId="C8FA82E82A70431C974771D15A0AFD7E">
    <w:name w:val="C8FA82E82A70431C974771D15A0AFD7E"/>
  </w:style>
  <w:style w:type="paragraph" w:customStyle="1" w:styleId="08A84E5ADA2043FCB981B0513B2FD4D8">
    <w:name w:val="08A84E5ADA2043FCB981B0513B2FD4D8"/>
  </w:style>
  <w:style w:type="paragraph" w:customStyle="1" w:styleId="01714A132B3E4192939C36C932BE3859">
    <w:name w:val="01714A132B3E4192939C36C932BE3859"/>
  </w:style>
  <w:style w:type="paragraph" w:customStyle="1" w:styleId="D80559C887DE4013938640837110B6FE">
    <w:name w:val="D80559C887DE4013938640837110B6FE"/>
  </w:style>
  <w:style w:type="paragraph" w:customStyle="1" w:styleId="A523CFC4863E424390A8F4B2D264CC3B">
    <w:name w:val="A523CFC4863E424390A8F4B2D264CC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="Themes" label="The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D7853F-3334-40FF-8412-C6B7F375B26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79B3C89-5E39-4865-BF15-1C161E8F24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604AB9-F390-4253-BCE8-685183EB45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{E3736C66-716F-485B-88B1-73DF0E78730D}tf16382941</Template>
  <TotalTime>0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2020-03-25T18:07:00Z</dcterms:created>
  <dcterms:modified xsi:type="dcterms:W3CDTF">2020-03-25T18:07:00Z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